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AEE12">
      <w:pPr>
        <w:jc w:val="left"/>
        <w:rPr>
          <w:rFonts w:hint="eastAsia"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附件3</w:t>
      </w:r>
    </w:p>
    <w:p w14:paraId="4FD82A0D">
      <w:pPr>
        <w:spacing w:line="560" w:lineRule="exact"/>
        <w:jc w:val="center"/>
        <w:rPr>
          <w:rFonts w:hint="eastAsia" w:ascii="方正小标宋_GBK" w:hAnsi="方正小标宋_GBK" w:eastAsia="方正小标宋_GBK" w:cs="仿宋"/>
          <w:sz w:val="44"/>
          <w:szCs w:val="44"/>
        </w:rPr>
      </w:pPr>
      <w:r>
        <w:rPr>
          <w:rFonts w:hint="eastAsia" w:ascii="方正小标宋_GBK" w:hAnsi="方正小标宋_GBK" w:eastAsia="方正小标宋_GBK" w:cs="仿宋"/>
          <w:sz w:val="44"/>
          <w:szCs w:val="44"/>
        </w:rPr>
        <w:t>新吴区202</w:t>
      </w:r>
      <w:r>
        <w:rPr>
          <w:rFonts w:hint="eastAsia" w:ascii="方正小标宋_GBK" w:hAnsi="方正小标宋_GBK" w:eastAsia="方正小标宋_GBK" w:cs="仿宋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仿宋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仿宋"/>
          <w:sz w:val="44"/>
          <w:szCs w:val="44"/>
          <w:lang w:val="en-US" w:eastAsia="zh-CN"/>
        </w:rPr>
        <w:t>11</w:t>
      </w:r>
      <w:r>
        <w:rPr>
          <w:rFonts w:hint="eastAsia" w:ascii="方正小标宋_GBK" w:hAnsi="方正小标宋_GBK" w:eastAsia="方正小标宋_GBK" w:cs="仿宋"/>
          <w:sz w:val="44"/>
          <w:szCs w:val="44"/>
        </w:rPr>
        <w:t>月份符合创业带动就业</w:t>
      </w:r>
    </w:p>
    <w:p w14:paraId="5512D964">
      <w:pPr>
        <w:spacing w:line="560" w:lineRule="exact"/>
        <w:jc w:val="center"/>
        <w:rPr>
          <w:rFonts w:hint="eastAsia" w:ascii="方正小标宋_GBK" w:hAnsi="方正小标宋_GBK" w:eastAsia="方正小标宋_GBK" w:cs="仿宋"/>
          <w:sz w:val="44"/>
          <w:szCs w:val="44"/>
        </w:rPr>
      </w:pPr>
      <w:r>
        <w:rPr>
          <w:rFonts w:hint="eastAsia" w:ascii="方正小标宋_GBK" w:hAnsi="方正小标宋_GBK" w:eastAsia="方正小标宋_GBK" w:cs="仿宋"/>
          <w:sz w:val="44"/>
          <w:szCs w:val="44"/>
        </w:rPr>
        <w:t>补贴人员名单</w:t>
      </w:r>
    </w:p>
    <w:p w14:paraId="2DEBB48C">
      <w:pPr>
        <w:spacing w:line="560" w:lineRule="exact"/>
        <w:jc w:val="center"/>
        <w:rPr>
          <w:rFonts w:hint="eastAsia" w:ascii="方正小标宋_GBK" w:hAnsi="方正小标宋_GBK" w:eastAsia="方正小标宋_GBK" w:cs="仿宋"/>
          <w:sz w:val="44"/>
          <w:szCs w:val="44"/>
        </w:rPr>
      </w:pPr>
    </w:p>
    <w:tbl>
      <w:tblPr>
        <w:tblStyle w:val="7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2507"/>
        <w:gridCol w:w="1593"/>
        <w:gridCol w:w="2398"/>
        <w:gridCol w:w="1196"/>
      </w:tblGrid>
      <w:tr w14:paraId="39074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B984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  <w:t>序号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24FF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  <w:t>单位名称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5610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  <w:t>姓名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DCCC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  <w:t>身份证号码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BCA6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  <w:t>金额（元）</w:t>
            </w:r>
          </w:p>
        </w:tc>
      </w:tr>
      <w:tr w14:paraId="1366A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E0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0C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无锡元旻智能科技有限公司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6F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王晨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E8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3204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5339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E8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9000</w:t>
            </w:r>
          </w:p>
        </w:tc>
      </w:tr>
    </w:tbl>
    <w:p w14:paraId="599516BE">
      <w:pPr>
        <w:rPr>
          <w:rFonts w:hint="eastAsia" w:ascii="宋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NhMWM4ZDU5MWNjZmJlOTE1OTkwYWJkNTJkN2M0YmQifQ=="/>
  </w:docVars>
  <w:rsids>
    <w:rsidRoot w:val="00000000"/>
    <w:rsid w:val="08F57FE0"/>
    <w:rsid w:val="33420FDA"/>
    <w:rsid w:val="336C15BF"/>
    <w:rsid w:val="38F930E1"/>
    <w:rsid w:val="3D503326"/>
    <w:rsid w:val="4A177B97"/>
    <w:rsid w:val="4AC642EB"/>
    <w:rsid w:val="5CB34ED9"/>
    <w:rsid w:val="60485DCF"/>
    <w:rsid w:val="61893506"/>
    <w:rsid w:val="6EFA03CE"/>
    <w:rsid w:val="74585143"/>
    <w:rsid w:val="7550715C"/>
    <w:rsid w:val="7CF961EF"/>
    <w:rsid w:val="7D362538"/>
    <w:rsid w:val="7F5731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autoRedefine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</Pages>
  <Words>84</Words>
  <Characters>129</Characters>
  <Lines>8</Lines>
  <Paragraphs>8</Paragraphs>
  <TotalTime>1</TotalTime>
  <ScaleCrop>false</ScaleCrop>
  <LinksUpToDate>false</LinksUpToDate>
  <CharactersWithSpaces>129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2018-01-26T08:22:00Z</dcterms:created>
  <dc:creator>lenovo</dc:creator>
  <cp:lastModifiedBy>看尽天下美好</cp:lastModifiedBy>
  <cp:lastPrinted>2024-10-17T01:30:00Z</cp:lastPrinted>
  <dcterms:modified xsi:type="dcterms:W3CDTF">2025-12-03T02:50:36Z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B5634CC4E601423A9DBBC88D045AAD19_12</vt:lpwstr>
  </property>
  <property fmtid="{D5CDD505-2E9C-101B-9397-08002B2CF9AE}" pid="4" name="KSOTemplateDocerSaveRecord">
    <vt:lpwstr>eyJoZGlkIjoiNDNhMWM4ZDU5MWNjZmJlOTE1OTkwYWJkNTJkN2M0YmQiLCJ1c2VySWQiOiIzNDQzMTA3NjgifQ==</vt:lpwstr>
  </property>
</Properties>
</file>