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1F06C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 w14:paraId="3A06B960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  <w:r>
        <w:rPr>
          <w:rFonts w:hint="eastAsia" w:ascii="方正小标宋_GBK" w:hAnsi="方正小标宋_GBK" w:eastAsia="方正小标宋_GBK" w:cs="仿宋"/>
          <w:sz w:val="44"/>
          <w:szCs w:val="44"/>
        </w:rPr>
        <w:t>新吴区202</w:t>
      </w:r>
      <w:r>
        <w:rPr>
          <w:rFonts w:hint="eastAsia" w:ascii="方正小标宋_GBK" w:hAnsi="方正小标宋_GBK" w:eastAsia="方正小标宋_GBK" w:cs="仿宋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仿宋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仿宋"/>
          <w:sz w:val="44"/>
          <w:szCs w:val="44"/>
          <w:lang w:val="en-US" w:eastAsia="zh-CN"/>
        </w:rPr>
        <w:t>11</w:t>
      </w:r>
      <w:r>
        <w:rPr>
          <w:rFonts w:hint="eastAsia" w:ascii="方正小标宋_GBK" w:hAnsi="方正小标宋_GBK" w:eastAsia="方正小标宋_GBK" w:cs="仿宋"/>
          <w:sz w:val="44"/>
          <w:szCs w:val="44"/>
        </w:rPr>
        <w:t>月份符合创业租金补贴</w:t>
      </w:r>
    </w:p>
    <w:p w14:paraId="00A92017">
      <w:pPr>
        <w:spacing w:line="560" w:lineRule="exact"/>
        <w:jc w:val="center"/>
        <w:rPr>
          <w:rFonts w:hint="eastAsia" w:ascii="方正小标宋_GBK" w:hAnsi="方正小标宋_GBK" w:eastAsia="方正小标宋_GBK" w:cs="仿宋"/>
          <w:sz w:val="44"/>
          <w:szCs w:val="44"/>
        </w:rPr>
      </w:pPr>
      <w:r>
        <w:rPr>
          <w:rFonts w:hint="eastAsia" w:ascii="方正小标宋_GBK" w:hAnsi="方正小标宋_GBK" w:eastAsia="方正小标宋_GBK" w:cs="仿宋"/>
          <w:sz w:val="44"/>
          <w:szCs w:val="44"/>
        </w:rPr>
        <w:t>人员名单</w:t>
      </w:r>
    </w:p>
    <w:p w14:paraId="3C9E3967">
      <w:pPr>
        <w:spacing w:line="560" w:lineRule="exact"/>
        <w:jc w:val="both"/>
        <w:rPr>
          <w:rFonts w:hint="eastAsia" w:ascii="方正小标宋_GBK" w:hAnsi="方正小标宋_GBK" w:eastAsia="方正小标宋_GBK" w:cs="仿宋"/>
          <w:sz w:val="44"/>
          <w:szCs w:val="44"/>
        </w:rPr>
      </w:pPr>
    </w:p>
    <w:tbl>
      <w:tblPr>
        <w:tblStyle w:val="7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46"/>
        <w:gridCol w:w="1383"/>
        <w:gridCol w:w="2500"/>
        <w:gridCol w:w="1388"/>
      </w:tblGrid>
      <w:tr w14:paraId="5B97F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9E6F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序号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855E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  <w:t>单位名称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9039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姓名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7EF1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  <w:lang w:eastAsia="zh-CN"/>
              </w:rPr>
              <w:t>身份证号码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F84A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shd w:val="clear" w:color="auto" w:fill="auto"/>
              </w:rPr>
              <w:t>金额（元）</w:t>
            </w:r>
          </w:p>
        </w:tc>
      </w:tr>
      <w:tr w14:paraId="68C37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ED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E3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新吴区七情牛欲肉业商行（个体工商户）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88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吴荣强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0E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0011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FD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10000</w:t>
            </w:r>
          </w:p>
        </w:tc>
      </w:tr>
      <w:tr w14:paraId="2BCF1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B7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2E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铃德（无锡）企业管理发展有限公司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06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许玲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18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2044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CF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7500</w:t>
            </w:r>
          </w:p>
        </w:tc>
      </w:tr>
      <w:tr w14:paraId="2BB26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04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74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无锡岚一文化传媒有限公司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6F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顾激扬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53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3028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7D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10000</w:t>
            </w:r>
          </w:p>
        </w:tc>
      </w:tr>
      <w:tr w14:paraId="32B88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B0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A3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无锡鑫融达财税服务有限公司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70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王雪茹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2C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1304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1024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E5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5000</w:t>
            </w:r>
          </w:p>
        </w:tc>
      </w:tr>
      <w:tr w14:paraId="2F7BE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BD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AC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无锡君亦拓科技有限公司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56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王云峰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E5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6519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A2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6667</w:t>
            </w:r>
          </w:p>
        </w:tc>
      </w:tr>
      <w:tr w14:paraId="12C45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08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03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新吴区水平饭店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5E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倪岳军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8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6516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2D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4167</w:t>
            </w:r>
          </w:p>
        </w:tc>
      </w:tr>
      <w:tr w14:paraId="35AE0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0C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1E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无锡纳己文化科技有限公司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2B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杜杭威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46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3203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3910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A4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10000</w:t>
            </w:r>
          </w:p>
        </w:tc>
      </w:tr>
      <w:tr w14:paraId="45910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C9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8E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无锡宏嵘泰机电有限公司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BA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朱秋波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ED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572X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58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10000</w:t>
            </w:r>
          </w:p>
        </w:tc>
      </w:tr>
      <w:tr w14:paraId="0045D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89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EB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无锡初憬文化传媒有限公司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B5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张秋浩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38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3202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**********</w:t>
            </w: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6919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43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2"/>
                <w:szCs w:val="22"/>
                <w:shd w:val="clear" w:color="auto" w:fill="auto"/>
                <w:lang w:val="en-US" w:eastAsia="zh-CN"/>
              </w:rPr>
              <w:t>6667</w:t>
            </w:r>
          </w:p>
        </w:tc>
      </w:tr>
    </w:tbl>
    <w:p w14:paraId="14F15432">
      <w:pPr>
        <w:rPr>
          <w:rFonts w:hint="eastAsia" w:ascii="宋体"/>
          <w:sz w:val="24"/>
          <w:szCs w:val="24"/>
        </w:rPr>
      </w:pPr>
      <w:bookmarkStart w:id="0" w:name="_GoBack"/>
      <w:bookmarkEnd w:id="0"/>
    </w:p>
    <w:sectPr>
      <w:pgSz w:w="11906" w:h="16838"/>
      <w:pgMar w:top="1327" w:right="1576" w:bottom="1327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NhMWM4ZDU5MWNjZmJlOTE1OTkwYWJkNTJkN2M0YmQifQ=="/>
  </w:docVars>
  <w:rsids>
    <w:rsidRoot w:val="00000000"/>
    <w:rsid w:val="01946C70"/>
    <w:rsid w:val="08B26079"/>
    <w:rsid w:val="0F0720EA"/>
    <w:rsid w:val="15E32A1F"/>
    <w:rsid w:val="19284260"/>
    <w:rsid w:val="1BB9254D"/>
    <w:rsid w:val="276A1349"/>
    <w:rsid w:val="2D4B0F7A"/>
    <w:rsid w:val="2F353F96"/>
    <w:rsid w:val="32FA3DAF"/>
    <w:rsid w:val="36FA66BD"/>
    <w:rsid w:val="3D1E4B3E"/>
    <w:rsid w:val="3D244862"/>
    <w:rsid w:val="3EF15FCE"/>
    <w:rsid w:val="44514D04"/>
    <w:rsid w:val="47EC3B4E"/>
    <w:rsid w:val="485E7C8E"/>
    <w:rsid w:val="51D64933"/>
    <w:rsid w:val="58331EBB"/>
    <w:rsid w:val="59CF6579"/>
    <w:rsid w:val="5AE177A2"/>
    <w:rsid w:val="68357CB0"/>
    <w:rsid w:val="77B739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autoRedefine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99</Words>
  <Characters>165</Characters>
  <Lines>95</Lines>
  <Paragraphs>95</Paragraphs>
  <TotalTime>3</TotalTime>
  <ScaleCrop>false</ScaleCrop>
  <LinksUpToDate>false</LinksUpToDate>
  <CharactersWithSpaces>165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2018-01-26T08:22:00Z</dcterms:created>
  <dc:creator>lenovo</dc:creator>
  <cp:lastModifiedBy>看尽天下美好</cp:lastModifiedBy>
  <cp:lastPrinted>2025-08-08T01:51:00Z</cp:lastPrinted>
  <dcterms:modified xsi:type="dcterms:W3CDTF">2025-12-03T02:54:03Z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78931F8D47C2483FB006FAE6CDC52732_12</vt:lpwstr>
  </property>
  <property fmtid="{D5CDD505-2E9C-101B-9397-08002B2CF9AE}" pid="4" name="KSOTemplateDocerSaveRecord">
    <vt:lpwstr>eyJoZGlkIjoiNDNhMWM4ZDU5MWNjZmJlOTE1OTkwYWJkNTJkN2M0YmQiLCJ1c2VySWQiOiIzNDQzMTA3NjgifQ==</vt:lpwstr>
  </property>
</Properties>
</file>