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2956E">
      <w:pPr>
        <w:spacing w:line="560" w:lineRule="exact"/>
        <w:jc w:val="center"/>
        <w:rPr>
          <w:rFonts w:hint="eastAsia" w:ascii="Times New Roman" w:hAnsi="Times New Roman" w:eastAsia="方正小标宋_GBK" w:cs="Times New Roman"/>
          <w:szCs w:val="32"/>
        </w:rPr>
      </w:pPr>
      <w:r>
        <w:rPr>
          <w:rFonts w:hint="eastAsia" w:ascii="Times New Roman" w:hAnsi="Times New Roman" w:eastAsia="方正小标宋_GBK" w:cs="Times New Roman"/>
          <w:szCs w:val="32"/>
          <w:lang w:eastAsia="zh-CN"/>
        </w:rPr>
        <w:t>2025年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11</w:t>
      </w:r>
      <w:r>
        <w:rPr>
          <w:rFonts w:hint="eastAsia" w:ascii="Times New Roman" w:hAnsi="Times New Roman" w:eastAsia="方正小标宋_GBK" w:cs="Times New Roman"/>
          <w:szCs w:val="32"/>
          <w:lang w:eastAsia="zh-CN"/>
        </w:rPr>
        <w:t>月</w:t>
      </w:r>
      <w:r>
        <w:rPr>
          <w:rFonts w:hint="eastAsia" w:ascii="Times New Roman" w:hAnsi="Times New Roman" w:eastAsia="方正小标宋_GBK" w:cs="Times New Roman"/>
          <w:szCs w:val="32"/>
          <w:lang w:val="en-US" w:eastAsia="zh-CN"/>
        </w:rPr>
        <w:t>无锡市新吴区</w:t>
      </w:r>
      <w:r>
        <w:rPr>
          <w:rFonts w:hint="eastAsia" w:ascii="Times New Roman" w:hAnsi="Times New Roman" w:eastAsia="方正小标宋_GBK" w:cs="Times New Roman"/>
          <w:szCs w:val="32"/>
        </w:rPr>
        <w:t>安全生产执法计划</w:t>
      </w:r>
    </w:p>
    <w:tbl>
      <w:tblPr>
        <w:tblStyle w:val="6"/>
        <w:tblW w:w="593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725"/>
        <w:gridCol w:w="3630"/>
        <w:gridCol w:w="3923"/>
      </w:tblGrid>
      <w:tr w14:paraId="3D867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A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无锡市新吴区</w:t>
            </w:r>
          </w:p>
        </w:tc>
      </w:tr>
      <w:tr w14:paraId="12CCB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E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执法层级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A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E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地址</w:t>
            </w:r>
          </w:p>
        </w:tc>
      </w:tr>
      <w:tr w14:paraId="085FB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E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3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无锡先导智能装备股份有限公司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D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无锡市新吴区新锡路20号（经营场所：无锡市新吴区新洲路18号）</w:t>
            </w:r>
          </w:p>
        </w:tc>
      </w:tr>
      <w:tr w14:paraId="5877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12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2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B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海尔曼太通（无锡）电器配件有限公司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3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新加坡工业园行创八路231号</w:t>
            </w:r>
          </w:p>
        </w:tc>
      </w:tr>
      <w:tr w14:paraId="24A0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3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D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无锡市兴顺欣不锈钢加工有限公司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7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无锡市新吴区硕放薛典北路82号C-02</w:t>
            </w:r>
          </w:p>
        </w:tc>
      </w:tr>
      <w:tr w14:paraId="528C5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1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8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A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无锡东海锻造有限公司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2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无锡市新吴区裕安路8号</w:t>
            </w:r>
          </w:p>
        </w:tc>
      </w:tr>
      <w:tr w14:paraId="62E34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4F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无锡互信智能装备有限公司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无锡市新吴区硕放振发路231号</w:t>
            </w:r>
          </w:p>
        </w:tc>
      </w:tr>
      <w:tr w14:paraId="79549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6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9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F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无锡市金声锻造有限公司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无锡市新吴区南开路28号</w:t>
            </w:r>
          </w:p>
        </w:tc>
      </w:tr>
      <w:tr w14:paraId="7F0DA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4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无锡新恒晟机械有限公司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无锡市新吴区城南路220-1</w:t>
            </w:r>
          </w:p>
        </w:tc>
      </w:tr>
      <w:tr w14:paraId="47445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A6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2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无锡煜隆生物科技有限公司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5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无锡市新吴区新辉环路21号</w:t>
            </w:r>
          </w:p>
        </w:tc>
      </w:tr>
      <w:tr w14:paraId="03CC5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A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0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无锡新福瑞机械科技有限公司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无锡市新吴区珠江路28号</w:t>
            </w:r>
          </w:p>
        </w:tc>
      </w:tr>
      <w:tr w14:paraId="62B45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9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9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6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江苏天芯微半导体设备有限公司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3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无锡市新吴区长江南路27-1号</w:t>
            </w:r>
          </w:p>
        </w:tc>
      </w:tr>
      <w:tr w14:paraId="1ED2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EC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5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无锡市丰伟金属制品有限公司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DF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无锡市新吴区硕放裕安路12号</w:t>
            </w:r>
          </w:p>
        </w:tc>
      </w:tr>
      <w:tr w14:paraId="549B1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4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5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5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无锡范尼韦尔工程有限公司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6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无锡市新吴区锡梅路26号</w:t>
            </w:r>
          </w:p>
        </w:tc>
      </w:tr>
      <w:tr w14:paraId="4BA0B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9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4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阿特拉斯.科普柯（无锡）压缩机有限公司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无锡国家高新技术产业开发区长江路22号</w:t>
            </w:r>
          </w:p>
        </w:tc>
      </w:tr>
      <w:tr w14:paraId="6ED5E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2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9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无锡锡南铸造机械股份有限公司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无锡市新吴区南开路50-1号</w:t>
            </w:r>
          </w:p>
        </w:tc>
      </w:tr>
      <w:tr w14:paraId="3D5B5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B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8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5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电装天电子（无锡）有限公司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B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无锡市新吴区新华路19号</w:t>
            </w:r>
          </w:p>
        </w:tc>
      </w:tr>
      <w:tr w14:paraId="4FA3D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2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无锡市盛义诚精密机械有限公司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无锡市新吴区旺庄工业集中区三期二区</w:t>
            </w:r>
          </w:p>
        </w:tc>
      </w:tr>
      <w:tr w14:paraId="4F96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7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5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8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江苏同步重工装备有限公司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无锡市新吴区南开路50-3号</w:t>
            </w:r>
          </w:p>
        </w:tc>
      </w:tr>
      <w:tr w14:paraId="7DD5E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B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无锡市鼎鑫机械部件有限公司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8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无锡市新吴区硕放香楠一路9-2</w:t>
            </w:r>
          </w:p>
        </w:tc>
      </w:tr>
      <w:tr w14:paraId="38ED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1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C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无锡鹰宝精密机械有限公司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无锡市新吴区梅村锡达路555号</w:t>
            </w:r>
          </w:p>
        </w:tc>
      </w:tr>
      <w:tr w14:paraId="54700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C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B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华和服饰贸易无锡有限公司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80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无锡市新吴区硕放经发七路9号</w:t>
            </w:r>
          </w:p>
        </w:tc>
      </w:tr>
      <w:tr w14:paraId="6B95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3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B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E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无锡华进精密橡塑有限公司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7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无锡市新吴区飞凤路5号</w:t>
            </w:r>
          </w:p>
        </w:tc>
      </w:tr>
      <w:tr w14:paraId="3690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5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4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6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无锡莲岩精密加工有限公司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无锡市新吴区硕放香楠一路2-8号</w:t>
            </w:r>
          </w:p>
        </w:tc>
      </w:tr>
      <w:tr w14:paraId="4AA4C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9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A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8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相信制动系统（无锡）有限公司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无锡市新吴区锡锦路18号</w:t>
            </w:r>
          </w:p>
        </w:tc>
      </w:tr>
      <w:tr w14:paraId="752F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2D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3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江苏顺隆昇精密模塑有限公司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无锡市新吴区硕放街道香楠一路6号</w:t>
            </w:r>
          </w:p>
        </w:tc>
      </w:tr>
      <w:tr w14:paraId="0CD10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19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B9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0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无锡珀金斯小型发动机有限公司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8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无锡国家高新技术产业开发区新畅南路10号</w:t>
            </w:r>
          </w:p>
        </w:tc>
      </w:tr>
      <w:tr w14:paraId="5A5DF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7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D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无锡瑞久丰精密机械有限公司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6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无锡市新吴区锡协路168-6号内第6号、9号厂房</w:t>
            </w:r>
          </w:p>
        </w:tc>
      </w:tr>
      <w:tr w14:paraId="0F9B4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6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7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F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无锡安邦电气股份有限公司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0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无锡市新吴区梅村群兴路26号</w:t>
            </w:r>
          </w:p>
        </w:tc>
      </w:tr>
      <w:tr w14:paraId="28466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C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B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无锡大金利科技有限公司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无锡市新吴区南开路26号4号房</w:t>
            </w:r>
          </w:p>
        </w:tc>
      </w:tr>
      <w:tr w14:paraId="2FDCE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0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1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4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凡嘉科技（无锡）有限公司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无锡市新吴区梅村镇锡达路528号</w:t>
            </w:r>
          </w:p>
        </w:tc>
      </w:tr>
      <w:tr w14:paraId="0413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50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3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87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无锡市泰坦工业自动化设备有限公司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无锡市新吴区锡泰路216号坤鼎无锡未来智造园20号</w:t>
            </w:r>
          </w:p>
        </w:tc>
      </w:tr>
      <w:tr w14:paraId="7D9E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7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7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无锡协鸿五金机械有限公司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5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无锡市新吴区梅村新风路60号</w:t>
            </w:r>
          </w:p>
        </w:tc>
      </w:tr>
      <w:tr w14:paraId="64A41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6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无锡丰科金属制品有限公司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E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无锡市新吴区梅村新风路69号</w:t>
            </w:r>
          </w:p>
        </w:tc>
      </w:tr>
      <w:tr w14:paraId="3D434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2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1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宝长年钻探装备（无锡）有限公司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无锡市新吴区新梅路55号宝德工业园22、23、24号</w:t>
            </w:r>
          </w:p>
        </w:tc>
      </w:tr>
      <w:tr w14:paraId="7865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0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无锡金凯餐饮管理有限公司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7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无锡市新吴区梅村锡鸿路16号</w:t>
            </w:r>
          </w:p>
        </w:tc>
      </w:tr>
      <w:tr w14:paraId="6ABD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F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9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无锡纬隆宏机械科技有限公司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5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无锡市新吴区梅村新锡路203号</w:t>
            </w:r>
          </w:p>
        </w:tc>
      </w:tr>
      <w:tr w14:paraId="3E4E2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C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9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无锡富锐新钣金机械有限公司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8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无锡市新吴区鸿山街道锡梅路184号</w:t>
            </w:r>
          </w:p>
        </w:tc>
      </w:tr>
      <w:tr w14:paraId="6B25A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D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82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无锡聚源木业制造有限公司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C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无锡市新吴区鸿山街道鸿声马桥工业园</w:t>
            </w:r>
          </w:p>
        </w:tc>
      </w:tr>
      <w:tr w14:paraId="4FBCC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8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75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0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无锡百年通工业输送有限公司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5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无锡市新吴区里河路88号</w:t>
            </w:r>
          </w:p>
        </w:tc>
      </w:tr>
      <w:tr w14:paraId="4BE6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0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0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无锡隆玛科技股份有限公司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无锡市新吴区乐星路10号</w:t>
            </w:r>
          </w:p>
        </w:tc>
      </w:tr>
      <w:tr w14:paraId="0187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5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5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无锡睿莱宝试验设备有限公司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2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无锡市新吴区梅村群兴路5号内07号厂房</w:t>
            </w:r>
          </w:p>
        </w:tc>
      </w:tr>
      <w:tr w14:paraId="11A6B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6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无锡市美音吸音材料有限公司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6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无锡市新吴区鸿山街道金马路2号-1</w:t>
            </w:r>
          </w:p>
        </w:tc>
      </w:tr>
      <w:tr w14:paraId="0FCDD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A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2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E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无锡德圣聚金属制品有限公司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B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无锡市新吴区鸿山街道飞凤路原圣马仓库2号仓库</w:t>
            </w:r>
          </w:p>
        </w:tc>
      </w:tr>
      <w:tr w14:paraId="4F79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B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6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2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无锡市锡达摩擦材料厂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D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无锡市新吴区鸿山街道后宅南工业园区</w:t>
            </w:r>
          </w:p>
        </w:tc>
      </w:tr>
      <w:tr w14:paraId="463A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0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无锡市刘锦记食品有限公司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无锡市新吴区经发七路15号</w:t>
            </w:r>
          </w:p>
        </w:tc>
      </w:tr>
      <w:tr w14:paraId="1553D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82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8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无锡市杰逸龙金属科技有限公司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8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无锡市新吴区鸿山街道机光电工业园鸿达路111号</w:t>
            </w:r>
          </w:p>
        </w:tc>
      </w:tr>
      <w:tr w14:paraId="44DE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C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1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8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无锡市益成塑料制品有限公司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无锡市新吴区鸿山街道大业工业园（大新村金马路东）</w:t>
            </w:r>
          </w:p>
        </w:tc>
      </w:tr>
      <w:tr w14:paraId="2CF7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8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7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无锡市科昱塑料制品有限公司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无锡市新吴区鸿山街道旺鸿路13-7A1座</w:t>
            </w:r>
          </w:p>
        </w:tc>
      </w:tr>
      <w:tr w14:paraId="40F28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B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5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无锡市巨浪智能装备有限公司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无锡市新吴区金马路12-8</w:t>
            </w:r>
          </w:p>
        </w:tc>
      </w:tr>
      <w:tr w14:paraId="3B924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4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应急执法大队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B7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无锡萱耀辉金属制品有限公司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1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无锡市新吴区金马路83号1幢8101室</w:t>
            </w:r>
          </w:p>
        </w:tc>
      </w:tr>
      <w:tr w14:paraId="11361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C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85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无锡华美新材料有限公司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9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无锡市新吴区锡霞路38号</w:t>
            </w:r>
          </w:p>
        </w:tc>
      </w:tr>
      <w:tr w14:paraId="76593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7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5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江苏微导纳米科技股份有限公司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无锡市新吴区长江南路27号</w:t>
            </w:r>
          </w:p>
        </w:tc>
      </w:tr>
      <w:tr w14:paraId="100E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3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C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7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无锡苏辰汽车部件有限公司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1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无锡市新吴区城南路207号</w:t>
            </w:r>
          </w:p>
        </w:tc>
      </w:tr>
      <w:tr w14:paraId="7375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6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3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无锡大东汽车配件有限公司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C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无锡市新吴区旺庄工业配套区二期C-14-1号地块（城南路233-2）</w:t>
            </w:r>
          </w:p>
        </w:tc>
      </w:tr>
      <w:tr w14:paraId="0217C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9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江苏泰了减震科技有限公司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7E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无锡市新吴区江溪街道新阳路8号</w:t>
            </w:r>
          </w:p>
        </w:tc>
      </w:tr>
      <w:tr w14:paraId="49D1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江苏爱智帘智能科技有限公司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无锡市新吴区珠江路67号5号楼A楼</w:t>
            </w:r>
          </w:p>
        </w:tc>
      </w:tr>
      <w:tr w14:paraId="5E838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C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3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C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无锡润力科机械有限公司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无锡市新吴区旺庄工业园三区二期1号标准厂房</w:t>
            </w:r>
          </w:p>
        </w:tc>
      </w:tr>
      <w:tr w14:paraId="3EB80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3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C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无锡市锡南减震器有限公司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A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无锡市新吴区锡兴北路5号</w:t>
            </w:r>
          </w:p>
        </w:tc>
      </w:tr>
      <w:tr w14:paraId="16B6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3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8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无锡大仓包装材料有限公司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6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无锡国家高新技术产业开发区岷山路9号</w:t>
            </w:r>
          </w:p>
        </w:tc>
      </w:tr>
      <w:tr w14:paraId="4B198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旺庄街道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4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无锡乾昌服饰制造有限公司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F2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无锡市新吴区硕放工业集中区五期A5号地块</w:t>
            </w:r>
          </w:p>
        </w:tc>
      </w:tr>
      <w:tr w14:paraId="1F3E9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9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2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帝业技凯（无锡）精密工业有限公司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4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无锡市新吴区长江南路19号</w:t>
            </w:r>
          </w:p>
        </w:tc>
      </w:tr>
      <w:tr w14:paraId="068B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2F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1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无锡富益玻璃制品有限公司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无锡市新吴区硕放锡协路189</w:t>
            </w:r>
          </w:p>
        </w:tc>
      </w:tr>
      <w:tr w14:paraId="45C7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8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E8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无锡裕煌机械制造有限公司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无锡市新吴区振发三路8号第三栋厂房一层</w:t>
            </w:r>
          </w:p>
        </w:tc>
      </w:tr>
      <w:tr w14:paraId="431D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8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B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C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朗信医疗科技（无锡）有限公司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C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无锡市新吴区群兴路22号D栋3楼</w:t>
            </w:r>
          </w:p>
        </w:tc>
      </w:tr>
      <w:tr w14:paraId="1292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6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4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6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无锡市索菲袜业有限公司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C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无锡市新吴区长江南路17-11号</w:t>
            </w:r>
          </w:p>
        </w:tc>
      </w:tr>
      <w:tr w14:paraId="6E75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D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E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1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无锡匠刃科技有限公司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A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无锡市新吴区无锡中关村软件园30号楼（C3）101室</w:t>
            </w:r>
          </w:p>
        </w:tc>
      </w:tr>
      <w:tr w14:paraId="7D14B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3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1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8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无锡市瑞佳信科技有限公司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77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无锡市新吴区中关村科技创新园101号J6-1栋</w:t>
            </w:r>
          </w:p>
        </w:tc>
      </w:tr>
      <w:tr w14:paraId="1A4B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F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4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无锡宏峰电子有限公司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无锡市新吴区中关村软件园95号</w:t>
            </w:r>
          </w:p>
        </w:tc>
      </w:tr>
      <w:tr w14:paraId="6AA9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9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4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无锡立特威自动化科技有限公司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6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无锡市新吴区中关村软件园43-102</w:t>
            </w:r>
          </w:p>
        </w:tc>
      </w:tr>
      <w:tr w14:paraId="5DA7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DF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5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新安街道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8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无锡湖虹金属科技有限公司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无锡市新吴区中关村88号</w:t>
            </w:r>
          </w:p>
        </w:tc>
      </w:tr>
      <w:tr w14:paraId="1585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6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F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无锡市柏力机械有限公司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D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无锡市新吴区硕放中通东路86号</w:t>
            </w:r>
          </w:p>
        </w:tc>
      </w:tr>
      <w:tr w14:paraId="2B7F2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4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无锡江达节能科技股份有限公司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5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无锡市新吴区硕放街道南开路15号</w:t>
            </w:r>
          </w:p>
        </w:tc>
      </w:tr>
      <w:tr w14:paraId="6CFA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8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6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A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江苏梭洛科技有限公司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无锡市新吴区硕放香楠路158号（南盛机械有限公司南2车间）</w:t>
            </w:r>
          </w:p>
        </w:tc>
      </w:tr>
      <w:tr w14:paraId="5F55D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D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C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无锡市晟迪工程机械厂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无锡市新吴区南开路50-2号6号车间</w:t>
            </w:r>
          </w:p>
        </w:tc>
      </w:tr>
      <w:tr w14:paraId="00FF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9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9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D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应力精密科技（无锡）有限公司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无锡市新吴区硕放镇振发二路10号</w:t>
            </w:r>
          </w:p>
        </w:tc>
      </w:tr>
      <w:tr w14:paraId="050C7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5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F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A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无锡金华盛金属制品有限公司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无锡市新吴区梅村新风路57号5号厂房</w:t>
            </w:r>
          </w:p>
        </w:tc>
      </w:tr>
      <w:tr w14:paraId="0E7B0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96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1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5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无锡杨钢强金属材料有限公司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F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无锡市新吴区硕放街道墙宅路1号</w:t>
            </w:r>
          </w:p>
        </w:tc>
      </w:tr>
      <w:tr w14:paraId="0EC72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1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无锡市千尚新能源汽车零部件有限公司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D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无锡市新吴区锡勤路1号</w:t>
            </w:r>
          </w:p>
        </w:tc>
      </w:tr>
      <w:tr w14:paraId="0B3B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5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C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硕放街道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30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江苏晟飞智能科技有限公司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9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无锡市新吴区新安街道华运东路28号</w:t>
            </w:r>
          </w:p>
        </w:tc>
      </w:tr>
      <w:tr w14:paraId="5FB6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C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0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无锡万洪电子机械有限公司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4F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无锡市新吴区春阳东路28号</w:t>
            </w:r>
          </w:p>
        </w:tc>
      </w:tr>
      <w:tr w14:paraId="67C1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无锡市金都波纹管有限公司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E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无锡市新吴区江溪街道锡泰路566号</w:t>
            </w:r>
          </w:p>
        </w:tc>
      </w:tr>
      <w:tr w14:paraId="7AF5A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3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A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无锡三润金属制品有限公司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无锡市新吴区群兴路11号</w:t>
            </w:r>
          </w:p>
        </w:tc>
      </w:tr>
      <w:tr w14:paraId="3BC96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无锡市大风源机械有限公司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8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无锡市新吴区锡泰路570号</w:t>
            </w:r>
          </w:p>
        </w:tc>
      </w:tr>
      <w:tr w14:paraId="2A946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4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无锡市坊前晓明五金加工厂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A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无锡市新吴区坊前新风路21-7号</w:t>
            </w:r>
          </w:p>
        </w:tc>
      </w:tr>
      <w:tr w14:paraId="78C55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2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F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无锡市瑞斯宇科技有限公司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无锡市新吴区春阳工业园二区98-1号</w:t>
            </w:r>
          </w:p>
        </w:tc>
      </w:tr>
      <w:tr w14:paraId="234AC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C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8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无锡展润精密机械科技有限公司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无锡市新吴区金城东路399号3号厂房</w:t>
            </w:r>
          </w:p>
        </w:tc>
      </w:tr>
      <w:tr w14:paraId="59CE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C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8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无锡市金迪环保技术有限公司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4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无锡市新吴区梅村工业园锡达路229号</w:t>
            </w:r>
          </w:p>
        </w:tc>
      </w:tr>
      <w:tr w14:paraId="3F7F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B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E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C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无锡市圣汉斯气动阀门执行器制造有限公司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B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无锡市新吴区梅村工业集中区锡鸿路48号</w:t>
            </w:r>
          </w:p>
        </w:tc>
      </w:tr>
      <w:tr w14:paraId="4C32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0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江溪街道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9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无锡市金凯盛机械制造有限公司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3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无锡市新吴区坊前工业园锡贤路81号6-7幢</w:t>
            </w:r>
          </w:p>
        </w:tc>
      </w:tr>
      <w:tr w14:paraId="02946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E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无锡普泽精密机械有限公司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D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无锡市新吴区梅西路158号</w:t>
            </w:r>
          </w:p>
        </w:tc>
      </w:tr>
      <w:tr w14:paraId="26D30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0D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D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无锡欧达雅服饰有限公司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2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无锡市新吴区硕放墙门西路57号</w:t>
            </w:r>
          </w:p>
        </w:tc>
      </w:tr>
      <w:tr w14:paraId="0FC43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梅村街道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B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无锡华溢毛绒有限公司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E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无锡市新吴区梅村张公路39号</w:t>
            </w:r>
          </w:p>
        </w:tc>
      </w:tr>
      <w:tr w14:paraId="43B75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C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3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无锡佳凡科技有限公司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E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无锡市新吴区鸿山街道鸿达路113号</w:t>
            </w:r>
          </w:p>
        </w:tc>
      </w:tr>
      <w:tr w14:paraId="18DD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02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5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无锡鸿祥热导科技股份有限公司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无锡市新吴区锡梅路185号</w:t>
            </w:r>
          </w:p>
        </w:tc>
      </w:tr>
      <w:tr w14:paraId="7C3F6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5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无锡帝朗光学材料科技有限公司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CA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无锡市新吴区硕放溇金村马仙桥路1号</w:t>
            </w:r>
          </w:p>
        </w:tc>
      </w:tr>
      <w:tr w14:paraId="5BE34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0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18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无锡市正睿五金机械有限公司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无锡市新吴区鸿山街道锡梅路182号</w:t>
            </w:r>
          </w:p>
        </w:tc>
      </w:tr>
      <w:tr w14:paraId="3287B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无锡市新区鸿山镇万里机械厂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D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无锡市新吴区鸿山街道七房桥工业园（无锡市荡口新兴机械厂内）</w:t>
            </w:r>
          </w:p>
        </w:tc>
      </w:tr>
      <w:tr w14:paraId="7209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4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无锡弘申远机械厂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2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无锡市新吴区金马路61号</w:t>
            </w:r>
          </w:p>
        </w:tc>
      </w:tr>
      <w:tr w14:paraId="75DB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1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9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无锡嘉奕博纺织科技有限公司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E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无锡市新吴区梅村街道锡泰路219号厂区2号楼2层</w:t>
            </w:r>
          </w:p>
        </w:tc>
      </w:tr>
      <w:tr w14:paraId="2C0C2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8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2F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9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无锡纵冠科技有限公司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7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无锡市新吴区锡达路502号C-003-2</w:t>
            </w:r>
          </w:p>
        </w:tc>
      </w:tr>
      <w:tr w14:paraId="1857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C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4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鸿山街道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无锡科晖印刷科技有限公司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5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无锡市新吴区鸿山街道建鸿路6号</w:t>
            </w:r>
          </w:p>
        </w:tc>
      </w:tr>
    </w:tbl>
    <w:p w14:paraId="47E53DA0">
      <w:pPr>
        <w:rPr>
          <w:rFonts w:hint="eastAsia" w:ascii="Times New Roman" w:hAnsi="Times New Roman" w:eastAsia="宋体"/>
          <w:lang w:val="en-US" w:eastAsia="zh-CN"/>
        </w:rPr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MTc2YjE0N2RmODg4YTVjYmI5NmVmZDM1OGQ2N2M1ODkifQ=="/>
  </w:docVars>
  <w:rsids>
    <w:rsidRoot w:val="00172A27"/>
    <w:rsid w:val="004B48A9"/>
    <w:rsid w:val="00FF680A"/>
    <w:rsid w:val="01CB554D"/>
    <w:rsid w:val="025D5EDB"/>
    <w:rsid w:val="02E67D83"/>
    <w:rsid w:val="03646D23"/>
    <w:rsid w:val="041562E1"/>
    <w:rsid w:val="04206073"/>
    <w:rsid w:val="072971CB"/>
    <w:rsid w:val="072B0FC7"/>
    <w:rsid w:val="082524BC"/>
    <w:rsid w:val="0995305F"/>
    <w:rsid w:val="0A874032"/>
    <w:rsid w:val="0B1C6ED7"/>
    <w:rsid w:val="0BB51797"/>
    <w:rsid w:val="0C831386"/>
    <w:rsid w:val="0E2211A9"/>
    <w:rsid w:val="0EA64BAA"/>
    <w:rsid w:val="0F4B4469"/>
    <w:rsid w:val="0F6239E3"/>
    <w:rsid w:val="0FD612EF"/>
    <w:rsid w:val="10536B31"/>
    <w:rsid w:val="12CB0685"/>
    <w:rsid w:val="140A1D3A"/>
    <w:rsid w:val="157F4A81"/>
    <w:rsid w:val="166F709C"/>
    <w:rsid w:val="169B19D6"/>
    <w:rsid w:val="175E2E73"/>
    <w:rsid w:val="183E01C4"/>
    <w:rsid w:val="193C4FE6"/>
    <w:rsid w:val="1A06715D"/>
    <w:rsid w:val="1A3A7D47"/>
    <w:rsid w:val="1B41324C"/>
    <w:rsid w:val="1BC2375D"/>
    <w:rsid w:val="1C1F1B67"/>
    <w:rsid w:val="1CFC1EB2"/>
    <w:rsid w:val="1F0D6FF6"/>
    <w:rsid w:val="20287DFA"/>
    <w:rsid w:val="20BB1B6B"/>
    <w:rsid w:val="20D7301F"/>
    <w:rsid w:val="21240AF9"/>
    <w:rsid w:val="226E3F7E"/>
    <w:rsid w:val="228A0F06"/>
    <w:rsid w:val="228B7C55"/>
    <w:rsid w:val="24BC235E"/>
    <w:rsid w:val="250D0F66"/>
    <w:rsid w:val="251B1717"/>
    <w:rsid w:val="25C3303B"/>
    <w:rsid w:val="25FC036E"/>
    <w:rsid w:val="269A1704"/>
    <w:rsid w:val="26E2748C"/>
    <w:rsid w:val="280D3369"/>
    <w:rsid w:val="28B17C27"/>
    <w:rsid w:val="299318EB"/>
    <w:rsid w:val="2AD85ED9"/>
    <w:rsid w:val="2C3F0EDD"/>
    <w:rsid w:val="2D045B47"/>
    <w:rsid w:val="2D97261A"/>
    <w:rsid w:val="2DE76E74"/>
    <w:rsid w:val="2EB324DB"/>
    <w:rsid w:val="30BC3104"/>
    <w:rsid w:val="30F229C1"/>
    <w:rsid w:val="31216E03"/>
    <w:rsid w:val="32C51A10"/>
    <w:rsid w:val="33250955"/>
    <w:rsid w:val="37CC2099"/>
    <w:rsid w:val="38C31A1C"/>
    <w:rsid w:val="392604FF"/>
    <w:rsid w:val="3A437630"/>
    <w:rsid w:val="3AA06FEA"/>
    <w:rsid w:val="3ABD5DEE"/>
    <w:rsid w:val="3AF13CEA"/>
    <w:rsid w:val="3B9F16AE"/>
    <w:rsid w:val="3D6B1ED2"/>
    <w:rsid w:val="3EE020AB"/>
    <w:rsid w:val="3EE53F86"/>
    <w:rsid w:val="3FA1742F"/>
    <w:rsid w:val="3FCD6BF5"/>
    <w:rsid w:val="40330901"/>
    <w:rsid w:val="40346B21"/>
    <w:rsid w:val="40B766D1"/>
    <w:rsid w:val="40E31CA5"/>
    <w:rsid w:val="41820629"/>
    <w:rsid w:val="43A264C6"/>
    <w:rsid w:val="44233A90"/>
    <w:rsid w:val="44A43B7B"/>
    <w:rsid w:val="44ED2929"/>
    <w:rsid w:val="47A3636C"/>
    <w:rsid w:val="47D82DE8"/>
    <w:rsid w:val="47DA54F6"/>
    <w:rsid w:val="48C6698F"/>
    <w:rsid w:val="49074140"/>
    <w:rsid w:val="4ADB406F"/>
    <w:rsid w:val="4CAD77CE"/>
    <w:rsid w:val="4CB47CA9"/>
    <w:rsid w:val="4DEF6F3D"/>
    <w:rsid w:val="50EF6964"/>
    <w:rsid w:val="51D35A9F"/>
    <w:rsid w:val="52156EFA"/>
    <w:rsid w:val="54563164"/>
    <w:rsid w:val="55D430F7"/>
    <w:rsid w:val="569812C8"/>
    <w:rsid w:val="584E3A5F"/>
    <w:rsid w:val="5A292A26"/>
    <w:rsid w:val="5A436920"/>
    <w:rsid w:val="5B3D4DE7"/>
    <w:rsid w:val="5C191AEA"/>
    <w:rsid w:val="5E053485"/>
    <w:rsid w:val="5F4B77E3"/>
    <w:rsid w:val="5FC0655F"/>
    <w:rsid w:val="619F1626"/>
    <w:rsid w:val="655A3CA0"/>
    <w:rsid w:val="65DE132A"/>
    <w:rsid w:val="66C01DC5"/>
    <w:rsid w:val="674906D0"/>
    <w:rsid w:val="674A1692"/>
    <w:rsid w:val="67851845"/>
    <w:rsid w:val="697426F3"/>
    <w:rsid w:val="6B93581C"/>
    <w:rsid w:val="6BA75E62"/>
    <w:rsid w:val="6D8C5C1E"/>
    <w:rsid w:val="6DBF7136"/>
    <w:rsid w:val="6DF3241B"/>
    <w:rsid w:val="6EC15BA9"/>
    <w:rsid w:val="6EF266C9"/>
    <w:rsid w:val="705362D1"/>
    <w:rsid w:val="705D0266"/>
    <w:rsid w:val="715326B3"/>
    <w:rsid w:val="71BD0B91"/>
    <w:rsid w:val="723D0FE7"/>
    <w:rsid w:val="73DD244C"/>
    <w:rsid w:val="74662216"/>
    <w:rsid w:val="7521284C"/>
    <w:rsid w:val="757406F8"/>
    <w:rsid w:val="775D395A"/>
    <w:rsid w:val="788C785A"/>
    <w:rsid w:val="795E7355"/>
    <w:rsid w:val="79B87AF4"/>
    <w:rsid w:val="79EA77FD"/>
    <w:rsid w:val="7ADC4F90"/>
    <w:rsid w:val="7B4A7BAF"/>
    <w:rsid w:val="7B667934"/>
    <w:rsid w:val="7C3D07C3"/>
    <w:rsid w:val="7D140C89"/>
    <w:rsid w:val="7E5F59DF"/>
    <w:rsid w:val="7EF649F8"/>
    <w:rsid w:val="7FCA7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 2"/>
    <w:next w:val="1"/>
    <w:autoRedefine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8">
    <w:name w:val="Emphasis"/>
    <w:basedOn w:val="7"/>
    <w:autoRedefine/>
    <w:qFormat/>
    <w:uiPriority w:val="0"/>
    <w:rPr>
      <w:i/>
    </w:rPr>
  </w:style>
  <w:style w:type="character" w:customStyle="1" w:styleId="9">
    <w:name w:val="font31"/>
    <w:basedOn w:val="7"/>
    <w:autoRedefine/>
    <w:qFormat/>
    <w:uiPriority w:val="0"/>
    <w:rPr>
      <w:rFonts w:ascii="Arial" w:hAnsi="Arial" w:cs="Arial"/>
      <w:color w:val="333333"/>
      <w:sz w:val="18"/>
      <w:szCs w:val="18"/>
      <w:u w:val="none"/>
    </w:rPr>
  </w:style>
  <w:style w:type="character" w:customStyle="1" w:styleId="10">
    <w:name w:val="font2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customStyle="1" w:styleId="12">
    <w:name w:val="font01"/>
    <w:basedOn w:val="7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61"/>
    <w:basedOn w:val="7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16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17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9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5</Pages>
  <Words>3533</Words>
  <Characters>3834</Characters>
  <Lines>22</Lines>
  <Paragraphs>10</Paragraphs>
  <TotalTime>10</TotalTime>
  <ScaleCrop>false</ScaleCrop>
  <LinksUpToDate>false</LinksUpToDate>
  <CharactersWithSpaces>3834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2023-04-26T01:49:00Z</dcterms:created>
  <dc:creator>user</dc:creator>
  <cp:lastModifiedBy>™花花、世界℡</cp:lastModifiedBy>
  <cp:lastPrinted>2025-09-24T08:11:00Z</cp:lastPrinted>
  <dcterms:modified xsi:type="dcterms:W3CDTF">2025-10-24T07:32:59Z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36EDD34812B54D4CBBD5BDB5FC12A5BE_13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